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DD7D9" w14:textId="45E2CF8D" w:rsidR="00CC6A44" w:rsidRDefault="00CC6A44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6B0D3A">
        <w:rPr>
          <w:rFonts w:hint="eastAsia"/>
        </w:rPr>
        <w:t>1</w:t>
      </w:r>
      <w:r w:rsidR="009344F9">
        <w:rPr>
          <w:rFonts w:hint="eastAsia"/>
        </w:rPr>
        <w:t>2</w:t>
      </w:r>
      <w:r>
        <w:rPr>
          <w:rFonts w:hint="eastAsia"/>
        </w:rPr>
        <w:t>号(第</w:t>
      </w:r>
      <w:r w:rsidR="009344F9">
        <w:rPr>
          <w:rFonts w:hint="eastAsia"/>
        </w:rPr>
        <w:t>8</w:t>
      </w:r>
      <w:r>
        <w:rPr>
          <w:rFonts w:hint="eastAsia"/>
        </w:rPr>
        <w:t>条関係)</w:t>
      </w:r>
    </w:p>
    <w:p w14:paraId="414E7CF8" w14:textId="77777777" w:rsidR="000F5EE3" w:rsidRDefault="000F5EE3">
      <w:pPr>
        <w:wordWrap w:val="0"/>
        <w:overflowPunct w:val="0"/>
        <w:autoSpaceDE w:val="0"/>
        <w:autoSpaceDN w:val="0"/>
      </w:pPr>
    </w:p>
    <w:p w14:paraId="7B1D0776" w14:textId="3170314E" w:rsidR="00CC6A44" w:rsidRDefault="00C778DA">
      <w:pPr>
        <w:wordWrap w:val="0"/>
        <w:overflowPunct w:val="0"/>
        <w:autoSpaceDE w:val="0"/>
        <w:autoSpaceDN w:val="0"/>
        <w:spacing w:before="120" w:after="120"/>
        <w:jc w:val="center"/>
      </w:pPr>
      <w:r w:rsidRPr="009344F9">
        <w:rPr>
          <w:rFonts w:hint="eastAsia"/>
        </w:rPr>
        <w:t>斐川</w:t>
      </w:r>
      <w:r w:rsidR="008861AE" w:rsidRPr="009344F9">
        <w:rPr>
          <w:rFonts w:hint="eastAsia"/>
        </w:rPr>
        <w:t>行政センター</w:t>
      </w:r>
      <w:r w:rsidR="008861AE">
        <w:rPr>
          <w:rFonts w:hint="eastAsia"/>
        </w:rPr>
        <w:t>多目的棟</w:t>
      </w:r>
      <w:r w:rsidR="00CC6A44">
        <w:rPr>
          <w:rFonts w:hint="eastAsia"/>
        </w:rPr>
        <w:t>損壊等届出書</w:t>
      </w:r>
    </w:p>
    <w:p w14:paraId="23B4441D" w14:textId="77777777" w:rsidR="000F5EE3" w:rsidRDefault="000F5EE3">
      <w:pPr>
        <w:wordWrap w:val="0"/>
        <w:overflowPunct w:val="0"/>
        <w:autoSpaceDE w:val="0"/>
        <w:autoSpaceDN w:val="0"/>
        <w:spacing w:before="120" w:after="120"/>
        <w:jc w:val="center"/>
      </w:pPr>
    </w:p>
    <w:p w14:paraId="55A5C4F5" w14:textId="77777777" w:rsidR="00CC6A44" w:rsidRDefault="00CC6A4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　月　　　日　</w:t>
      </w:r>
    </w:p>
    <w:p w14:paraId="5381BC3A" w14:textId="77777777" w:rsidR="00CC6A44" w:rsidRDefault="00CC6A44" w:rsidP="000F2547">
      <w:pPr>
        <w:overflowPunct w:val="0"/>
        <w:autoSpaceDE w:val="0"/>
        <w:autoSpaceDN w:val="0"/>
        <w:spacing w:before="60" w:after="60"/>
      </w:pPr>
      <w:r w:rsidRPr="000F2547">
        <w:rPr>
          <w:rFonts w:hint="eastAsia"/>
          <w:kern w:val="0"/>
        </w:rPr>
        <w:t>出雲市長</w:t>
      </w:r>
      <w:r w:rsidR="000F2547">
        <w:rPr>
          <w:rFonts w:hint="eastAsia"/>
          <w:kern w:val="0"/>
        </w:rPr>
        <w:t xml:space="preserve">　　　　　　</w:t>
      </w:r>
      <w:r w:rsidRPr="000F2547">
        <w:rPr>
          <w:rFonts w:hint="eastAsia"/>
          <w:kern w:val="0"/>
        </w:rPr>
        <w:t>様</w:t>
      </w:r>
    </w:p>
    <w:p w14:paraId="331ED304" w14:textId="77777777" w:rsidR="000F5EE3" w:rsidRDefault="000F5EE3">
      <w:pPr>
        <w:wordWrap w:val="0"/>
        <w:overflowPunct w:val="0"/>
        <w:autoSpaceDE w:val="0"/>
        <w:autoSpaceDN w:val="0"/>
        <w:spacing w:before="60" w:after="6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5"/>
        <w:gridCol w:w="1575"/>
        <w:gridCol w:w="2568"/>
      </w:tblGrid>
      <w:tr w:rsidR="009344F9" w14:paraId="2675199B" w14:textId="77777777" w:rsidTr="00CC19E1">
        <w:trPr>
          <w:cantSplit/>
        </w:trPr>
        <w:tc>
          <w:tcPr>
            <w:tcW w:w="5355" w:type="dxa"/>
            <w:vAlign w:val="center"/>
          </w:tcPr>
          <w:p w14:paraId="34C90CFE" w14:textId="77777777" w:rsidR="009344F9" w:rsidRDefault="009344F9" w:rsidP="009344F9">
            <w:pPr>
              <w:wordWrap w:val="0"/>
              <w:overflowPunct w:val="0"/>
              <w:autoSpaceDE w:val="0"/>
              <w:autoSpaceDN w:val="0"/>
              <w:ind w:left="-5" w:right="-5"/>
              <w:jc w:val="right"/>
            </w:pPr>
          </w:p>
          <w:p w14:paraId="20044032" w14:textId="77777777" w:rsidR="009344F9" w:rsidRDefault="009344F9" w:rsidP="009344F9">
            <w:pPr>
              <w:overflowPunct w:val="0"/>
              <w:autoSpaceDE w:val="0"/>
              <w:autoSpaceDN w:val="0"/>
              <w:ind w:left="-5" w:right="-5"/>
              <w:jc w:val="right"/>
            </w:pPr>
          </w:p>
          <w:p w14:paraId="5E1F826C" w14:textId="77777777" w:rsidR="009344F9" w:rsidRDefault="009344F9" w:rsidP="009344F9">
            <w:pPr>
              <w:overflowPunct w:val="0"/>
              <w:autoSpaceDE w:val="0"/>
              <w:autoSpaceDN w:val="0"/>
              <w:ind w:left="-5" w:right="-5"/>
              <w:jc w:val="right"/>
            </w:pPr>
            <w:r>
              <w:rPr>
                <w:rFonts w:hint="eastAsia"/>
              </w:rPr>
              <w:t xml:space="preserve">（申請者）　</w:t>
            </w:r>
          </w:p>
          <w:p w14:paraId="79DB5547" w14:textId="77777777" w:rsidR="009344F9" w:rsidRDefault="009344F9" w:rsidP="009344F9">
            <w:pPr>
              <w:wordWrap w:val="0"/>
              <w:overflowPunct w:val="0"/>
              <w:autoSpaceDE w:val="0"/>
              <w:autoSpaceDN w:val="0"/>
              <w:ind w:right="-5"/>
            </w:pPr>
          </w:p>
          <w:p w14:paraId="5D546F93" w14:textId="77777777" w:rsidR="009344F9" w:rsidRDefault="009344F9" w:rsidP="009344F9">
            <w:pPr>
              <w:wordWrap w:val="0"/>
              <w:overflowPunct w:val="0"/>
              <w:autoSpaceDE w:val="0"/>
              <w:autoSpaceDN w:val="0"/>
              <w:ind w:left="-5" w:right="-5"/>
              <w:jc w:val="left"/>
            </w:pPr>
          </w:p>
        </w:tc>
        <w:tc>
          <w:tcPr>
            <w:tcW w:w="1575" w:type="dxa"/>
            <w:vAlign w:val="center"/>
          </w:tcPr>
          <w:p w14:paraId="7A84C14B" w14:textId="77777777" w:rsidR="009344F9" w:rsidRDefault="009344F9" w:rsidP="009344F9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住所又は所在地</w:t>
            </w:r>
          </w:p>
          <w:p w14:paraId="51F86430" w14:textId="77777777" w:rsidR="009344F9" w:rsidRDefault="009344F9" w:rsidP="009344F9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氏名又は団体</w:t>
            </w:r>
          </w:p>
          <w:p w14:paraId="41286EB6" w14:textId="77777777" w:rsidR="009344F9" w:rsidRDefault="009344F9" w:rsidP="009344F9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及び代表者氏名</w:t>
            </w:r>
          </w:p>
          <w:p w14:paraId="161A9585" w14:textId="472C1DD3" w:rsidR="009344F9" w:rsidRDefault="009344F9" w:rsidP="009344F9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（会場責任者）</w:t>
            </w:r>
          </w:p>
        </w:tc>
        <w:tc>
          <w:tcPr>
            <w:tcW w:w="2568" w:type="dxa"/>
          </w:tcPr>
          <w:p w14:paraId="295419C2" w14:textId="77777777" w:rsidR="009344F9" w:rsidRDefault="009344F9" w:rsidP="009344F9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</w:t>
            </w:r>
          </w:p>
          <w:p w14:paraId="1A6CF6AE" w14:textId="77777777" w:rsidR="009344F9" w:rsidRDefault="009344F9" w:rsidP="009344F9">
            <w:pPr>
              <w:wordWrap w:val="0"/>
              <w:overflowPunct w:val="0"/>
              <w:autoSpaceDE w:val="0"/>
              <w:autoSpaceDN w:val="0"/>
              <w:ind w:left="-5" w:right="-5"/>
            </w:pPr>
          </w:p>
          <w:p w14:paraId="4D328715" w14:textId="0280FC1A" w:rsidR="009344F9" w:rsidRDefault="009344F9" w:rsidP="009344F9">
            <w:pPr>
              <w:wordWrap w:val="0"/>
              <w:overflowPunct w:val="0"/>
              <w:autoSpaceDE w:val="0"/>
              <w:autoSpaceDN w:val="0"/>
              <w:ind w:left="-5" w:right="-5" w:firstLineChars="1000" w:firstLine="2100"/>
            </w:pPr>
          </w:p>
        </w:tc>
      </w:tr>
    </w:tbl>
    <w:p w14:paraId="75641524" w14:textId="77777777" w:rsidR="00CC6A44" w:rsidRDefault="000F5EE3" w:rsidP="00D66032">
      <w:pPr>
        <w:wordWrap w:val="0"/>
        <w:overflowPunct w:val="0"/>
        <w:autoSpaceDE w:val="0"/>
        <w:autoSpaceDN w:val="0"/>
        <w:spacing w:before="60" w:after="60"/>
        <w:ind w:firstLineChars="100" w:firstLine="210"/>
      </w:pPr>
      <w:r>
        <w:rPr>
          <w:rFonts w:hint="eastAsia"/>
        </w:rPr>
        <w:t>次のとおり</w:t>
      </w:r>
      <w:r w:rsidR="008861AE">
        <w:rPr>
          <w:rFonts w:hint="eastAsia"/>
        </w:rPr>
        <w:t>施設</w:t>
      </w:r>
      <w:r>
        <w:rPr>
          <w:rFonts w:hint="eastAsia"/>
        </w:rPr>
        <w:t>等の</w:t>
      </w:r>
      <w:r w:rsidR="00CC6A44">
        <w:rPr>
          <w:rFonts w:hint="eastAsia"/>
        </w:rPr>
        <w:t>損壊・</w:t>
      </w:r>
      <w:r w:rsidR="00884B73">
        <w:rPr>
          <w:rFonts w:hint="eastAsia"/>
        </w:rPr>
        <w:t>滅失・</w:t>
      </w:r>
      <w:r w:rsidR="00CC6A44">
        <w:rPr>
          <w:rFonts w:hint="eastAsia"/>
        </w:rPr>
        <w:t>汚損</w:t>
      </w:r>
      <w:r>
        <w:rPr>
          <w:rFonts w:hint="eastAsia"/>
        </w:rPr>
        <w:t>について</w:t>
      </w:r>
      <w:r w:rsidR="00CC6A44">
        <w:rPr>
          <w:rFonts w:hint="eastAsia"/>
        </w:rPr>
        <w:t>届け</w:t>
      </w:r>
      <w:r w:rsidR="009900E7">
        <w:rPr>
          <w:rFonts w:hint="eastAsia"/>
        </w:rPr>
        <w:t>出</w:t>
      </w:r>
      <w:r w:rsidR="00CC6A44">
        <w:rPr>
          <w:rFonts w:hint="eastAsia"/>
        </w:rPr>
        <w:t>ます。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80"/>
        <w:gridCol w:w="1772"/>
        <w:gridCol w:w="7088"/>
      </w:tblGrid>
      <w:tr w:rsidR="00CC6A44" w14:paraId="2304F314" w14:textId="77777777" w:rsidTr="000673FC">
        <w:trPr>
          <w:trHeight w:hRule="exact" w:val="792"/>
        </w:trPr>
        <w:tc>
          <w:tcPr>
            <w:tcW w:w="2552" w:type="dxa"/>
            <w:gridSpan w:val="2"/>
            <w:vAlign w:val="center"/>
          </w:tcPr>
          <w:p w14:paraId="1B8BEB02" w14:textId="77777777" w:rsidR="00CC6A44" w:rsidRDefault="008861AE" w:rsidP="008861A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</w:t>
            </w:r>
            <w:r w:rsidR="00CC6A44">
              <w:rPr>
                <w:rFonts w:hint="eastAsia"/>
              </w:rPr>
              <w:t>年月日</w:t>
            </w:r>
          </w:p>
        </w:tc>
        <w:tc>
          <w:tcPr>
            <w:tcW w:w="7088" w:type="dxa"/>
            <w:vAlign w:val="center"/>
          </w:tcPr>
          <w:p w14:paraId="61C378FA" w14:textId="77777777" w:rsidR="00CC6A44" w:rsidRDefault="00CC6A4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年　　　月　　　日　　　</w:t>
            </w:r>
          </w:p>
        </w:tc>
      </w:tr>
      <w:tr w:rsidR="00CC6A44" w14:paraId="54C45B16" w14:textId="77777777" w:rsidTr="000673FC">
        <w:trPr>
          <w:trHeight w:hRule="exact" w:val="847"/>
        </w:trPr>
        <w:tc>
          <w:tcPr>
            <w:tcW w:w="2552" w:type="dxa"/>
            <w:gridSpan w:val="2"/>
            <w:vAlign w:val="center"/>
          </w:tcPr>
          <w:p w14:paraId="0FEDFB18" w14:textId="241565E3" w:rsidR="00CC6A44" w:rsidRDefault="008861AE" w:rsidP="000B7F0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</w:t>
            </w:r>
            <w:r w:rsidR="00CC6A44">
              <w:rPr>
                <w:rFonts w:hint="eastAsia"/>
              </w:rPr>
              <w:t>を受けた</w:t>
            </w:r>
            <w:r w:rsidR="00C778DA" w:rsidRPr="002C4E40">
              <w:rPr>
                <w:rFonts w:hint="eastAsia"/>
              </w:rPr>
              <w:t>施設</w:t>
            </w:r>
            <w:r w:rsidR="00CC6A44">
              <w:rPr>
                <w:rFonts w:hint="eastAsia"/>
              </w:rPr>
              <w:t>等</w:t>
            </w:r>
          </w:p>
        </w:tc>
        <w:tc>
          <w:tcPr>
            <w:tcW w:w="7088" w:type="dxa"/>
            <w:vAlign w:val="center"/>
          </w:tcPr>
          <w:p w14:paraId="37C67D5E" w14:textId="77777777" w:rsidR="00CC6A44" w:rsidRDefault="00CC6A4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673FC" w14:paraId="582E2322" w14:textId="77777777" w:rsidTr="000673FC">
        <w:trPr>
          <w:trHeight w:hRule="exact" w:val="844"/>
        </w:trPr>
        <w:tc>
          <w:tcPr>
            <w:tcW w:w="2552" w:type="dxa"/>
            <w:gridSpan w:val="2"/>
            <w:vAlign w:val="center"/>
          </w:tcPr>
          <w:p w14:paraId="0DBB25C7" w14:textId="7CA47E36" w:rsidR="000673FC" w:rsidRPr="008E1597" w:rsidRDefault="009344F9" w:rsidP="000B7F0E">
            <w:pPr>
              <w:wordWrap w:val="0"/>
              <w:overflowPunct w:val="0"/>
              <w:autoSpaceDE w:val="0"/>
              <w:autoSpaceDN w:val="0"/>
              <w:jc w:val="distribute"/>
              <w:rPr>
                <w:highlight w:val="yellow"/>
              </w:rPr>
            </w:pPr>
            <w:r w:rsidRPr="009344F9">
              <w:rPr>
                <w:rFonts w:hint="eastAsia"/>
              </w:rPr>
              <w:t>使用目的及び内容</w:t>
            </w:r>
          </w:p>
        </w:tc>
        <w:tc>
          <w:tcPr>
            <w:tcW w:w="7088" w:type="dxa"/>
            <w:vAlign w:val="center"/>
          </w:tcPr>
          <w:p w14:paraId="5FA50142" w14:textId="77777777" w:rsidR="000673FC" w:rsidRDefault="000673FC">
            <w:pPr>
              <w:wordWrap w:val="0"/>
              <w:overflowPunct w:val="0"/>
              <w:autoSpaceDE w:val="0"/>
              <w:autoSpaceDN w:val="0"/>
            </w:pPr>
          </w:p>
        </w:tc>
      </w:tr>
      <w:tr w:rsidR="00CC6A44" w14:paraId="2CA174AF" w14:textId="77777777" w:rsidTr="008840D6">
        <w:trPr>
          <w:trHeight w:hRule="exact" w:val="1138"/>
        </w:trPr>
        <w:tc>
          <w:tcPr>
            <w:tcW w:w="2552" w:type="dxa"/>
            <w:gridSpan w:val="2"/>
            <w:vAlign w:val="center"/>
          </w:tcPr>
          <w:p w14:paraId="0BE72FF7" w14:textId="77777777" w:rsidR="00CC6A44" w:rsidRDefault="008861AE" w:rsidP="000B7F0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-2"/>
              </w:rPr>
              <w:t>許可</w:t>
            </w:r>
            <w:r w:rsidR="00CC6A44">
              <w:rPr>
                <w:rFonts w:hint="eastAsia"/>
                <w:spacing w:val="-2"/>
              </w:rPr>
              <w:t>を受けた</w:t>
            </w:r>
            <w:r>
              <w:rPr>
                <w:rFonts w:hint="eastAsia"/>
                <w:spacing w:val="-2"/>
              </w:rPr>
              <w:t>使用</w:t>
            </w:r>
            <w:r w:rsidR="00CC6A44">
              <w:rPr>
                <w:rFonts w:hint="eastAsia"/>
                <w:spacing w:val="-2"/>
              </w:rPr>
              <w:t>期</w:t>
            </w:r>
            <w:r w:rsidR="00CC6A44">
              <w:rPr>
                <w:rFonts w:hint="eastAsia"/>
              </w:rPr>
              <w:t>間</w:t>
            </w:r>
          </w:p>
        </w:tc>
        <w:tc>
          <w:tcPr>
            <w:tcW w:w="7088" w:type="dxa"/>
            <w:vAlign w:val="center"/>
          </w:tcPr>
          <w:p w14:paraId="3F27C975" w14:textId="77777777" w:rsidR="00CC6A44" w:rsidRDefault="00CC6A4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月　　日(　曜日)　　時　　分から</w:t>
            </w:r>
          </w:p>
          <w:p w14:paraId="74686637" w14:textId="77777777" w:rsidR="00CC6A44" w:rsidRDefault="00CC6A44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日間　　</w:t>
            </w:r>
          </w:p>
          <w:p w14:paraId="64264E94" w14:textId="77777777" w:rsidR="00CC6A44" w:rsidRDefault="00CC6A4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月　　日(　曜日)　　時　　分まで</w:t>
            </w:r>
          </w:p>
        </w:tc>
      </w:tr>
      <w:tr w:rsidR="00CC6A44" w14:paraId="2906A615" w14:textId="77777777" w:rsidTr="009344F9">
        <w:trPr>
          <w:cantSplit/>
          <w:trHeight w:hRule="exact" w:val="4279"/>
        </w:trPr>
        <w:tc>
          <w:tcPr>
            <w:tcW w:w="780" w:type="dxa"/>
            <w:tcBorders>
              <w:bottom w:val="single" w:sz="4" w:space="0" w:color="auto"/>
            </w:tcBorders>
            <w:textDirection w:val="tbRlV"/>
            <w:vAlign w:val="center"/>
          </w:tcPr>
          <w:p w14:paraId="49062D26" w14:textId="77777777" w:rsidR="00CC6A44" w:rsidRDefault="00CC6A4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2"/>
              </w:rPr>
              <w:t>損壊等の状況及び原</w:t>
            </w:r>
            <w:r>
              <w:rPr>
                <w:rFonts w:hint="eastAsia"/>
              </w:rPr>
              <w:t>因</w:t>
            </w:r>
          </w:p>
        </w:tc>
        <w:tc>
          <w:tcPr>
            <w:tcW w:w="8860" w:type="dxa"/>
            <w:gridSpan w:val="2"/>
            <w:tcBorders>
              <w:bottom w:val="single" w:sz="4" w:space="0" w:color="auto"/>
            </w:tcBorders>
            <w:vAlign w:val="center"/>
          </w:tcPr>
          <w:p w14:paraId="0CFEE0E7" w14:textId="77777777" w:rsidR="00CC6A44" w:rsidRDefault="00CC6A4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F1E34E3" w14:textId="77777777" w:rsidR="00CC6A44" w:rsidRDefault="00CC6A44" w:rsidP="008840D6">
      <w:pPr>
        <w:wordWrap w:val="0"/>
        <w:overflowPunct w:val="0"/>
        <w:autoSpaceDE w:val="0"/>
        <w:autoSpaceDN w:val="0"/>
        <w:spacing w:before="60"/>
      </w:pPr>
    </w:p>
    <w:sectPr w:rsidR="00CC6A44">
      <w:pgSz w:w="11907" w:h="16840" w:code="9"/>
      <w:pgMar w:top="1701" w:right="1134" w:bottom="1701" w:left="1134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F714A" w14:textId="77777777" w:rsidR="00F9113B" w:rsidRDefault="00F9113B">
      <w:r>
        <w:separator/>
      </w:r>
    </w:p>
  </w:endnote>
  <w:endnote w:type="continuationSeparator" w:id="0">
    <w:p w14:paraId="2D31E5CD" w14:textId="77777777" w:rsidR="00F9113B" w:rsidRDefault="00F91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29887" w14:textId="77777777" w:rsidR="00F9113B" w:rsidRDefault="00F9113B">
      <w:r>
        <w:separator/>
      </w:r>
    </w:p>
  </w:footnote>
  <w:footnote w:type="continuationSeparator" w:id="0">
    <w:p w14:paraId="2ED7086A" w14:textId="77777777" w:rsidR="00F9113B" w:rsidRDefault="00F91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75"/>
    <w:rsid w:val="000673FC"/>
    <w:rsid w:val="000B7F0E"/>
    <w:rsid w:val="000F2547"/>
    <w:rsid w:val="000F5EE3"/>
    <w:rsid w:val="00191875"/>
    <w:rsid w:val="002C4E40"/>
    <w:rsid w:val="00323D76"/>
    <w:rsid w:val="004242C8"/>
    <w:rsid w:val="00475FC6"/>
    <w:rsid w:val="004E6817"/>
    <w:rsid w:val="00552373"/>
    <w:rsid w:val="005A289F"/>
    <w:rsid w:val="00651F7D"/>
    <w:rsid w:val="00663E35"/>
    <w:rsid w:val="006B0D3A"/>
    <w:rsid w:val="008840D6"/>
    <w:rsid w:val="00884B73"/>
    <w:rsid w:val="008861AE"/>
    <w:rsid w:val="00891806"/>
    <w:rsid w:val="008E1597"/>
    <w:rsid w:val="00901AE1"/>
    <w:rsid w:val="009102F6"/>
    <w:rsid w:val="009344F9"/>
    <w:rsid w:val="00951827"/>
    <w:rsid w:val="009900E7"/>
    <w:rsid w:val="00A75A36"/>
    <w:rsid w:val="00AB7DEC"/>
    <w:rsid w:val="00AD1898"/>
    <w:rsid w:val="00B67B61"/>
    <w:rsid w:val="00C16160"/>
    <w:rsid w:val="00C72F4A"/>
    <w:rsid w:val="00C778DA"/>
    <w:rsid w:val="00CC19E1"/>
    <w:rsid w:val="00CC6A44"/>
    <w:rsid w:val="00D66032"/>
    <w:rsid w:val="00EC4EC2"/>
    <w:rsid w:val="00EE580C"/>
    <w:rsid w:val="00F50F74"/>
    <w:rsid w:val="00F8643D"/>
    <w:rsid w:val="00F9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E8E0E1"/>
  <w15:chartTrackingRefBased/>
  <w15:docId w15:val="{9D540D73-312A-45F5-BFD6-2DBDC93E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4E6817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4E681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様式第9号(第10条関係)</vt:lpstr>
    </vt:vector>
  </TitlesOfParts>
  <Manager/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UCP067</dc:creator>
  <cp:keywords/>
  <dc:description/>
  <cp:lastModifiedBy>UCP072</cp:lastModifiedBy>
  <cp:revision>2</cp:revision>
  <cp:lastPrinted>2026-02-02T02:05:00Z</cp:lastPrinted>
  <dcterms:created xsi:type="dcterms:W3CDTF">2026-04-21T11:59:00Z</dcterms:created>
  <dcterms:modified xsi:type="dcterms:W3CDTF">2026-04-21T11:59:00Z</dcterms:modified>
  <cp:category/>
</cp:coreProperties>
</file>